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8D8" w:rsidRPr="00AB18D8" w:rsidRDefault="00AB18D8" w:rsidP="00AB18D8">
      <w:pPr>
        <w:jc w:val="center"/>
      </w:pPr>
      <w:r>
        <w:rPr>
          <w:noProof/>
          <w:lang w:eastAsia="de-DE"/>
        </w:rPr>
        <w:drawing>
          <wp:inline distT="0" distB="0" distL="0" distR="0" wp14:anchorId="5B724BF8" wp14:editId="4AD94B79">
            <wp:extent cx="1815252" cy="907626"/>
            <wp:effectExtent l="0" t="0" r="0" b="0"/>
            <wp:docPr id="4" name="Bild 2" descr="Kinder, Spielen, Übung, Sport, Gymnas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nder, Spielen, Übung, Sport, Gymnasti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59" cy="9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10" w:rsidRDefault="00606210" w:rsidP="006062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„Mukoviszidose bewegt sich“ - </w:t>
      </w:r>
      <w:r w:rsidRPr="00133165">
        <w:rPr>
          <w:b/>
          <w:bCs/>
          <w:sz w:val="24"/>
          <w:szCs w:val="24"/>
        </w:rPr>
        <w:t>Mitgliederbefragung zur Nutzung von Sportangeboten für Kinder und Jugendliche</w:t>
      </w:r>
      <w:r>
        <w:rPr>
          <w:b/>
          <w:bCs/>
          <w:sz w:val="24"/>
          <w:szCs w:val="24"/>
        </w:rPr>
        <w:t xml:space="preserve"> mit Mukoviszidose</w:t>
      </w:r>
    </w:p>
    <w:p w:rsidR="00606210" w:rsidRDefault="00AB18D8" w:rsidP="00606210">
      <w:pPr>
        <w:rPr>
          <w:sz w:val="24"/>
          <w:szCs w:val="24"/>
        </w:rPr>
      </w:pPr>
      <w:r>
        <w:rPr>
          <w:sz w:val="24"/>
          <w:szCs w:val="24"/>
        </w:rPr>
        <w:t>Dank der Initiative eines betroffenen Vaters hat der Mukoviszidose Landesverband Berlin-Brandenburg e.V. die Möglichkeit i</w:t>
      </w:r>
      <w:r w:rsidR="00606210">
        <w:rPr>
          <w:sz w:val="24"/>
          <w:szCs w:val="24"/>
        </w:rPr>
        <w:t xml:space="preserve">n Zusammenarbeit mit der Breitensportabteilung des SV Babelsberg 03 in naher Zukunft ein Freizeit - Sportangebot für Mukoviszidose betroffene Kinder und Jugendliche </w:t>
      </w:r>
      <w:r>
        <w:rPr>
          <w:sz w:val="24"/>
          <w:szCs w:val="24"/>
        </w:rPr>
        <w:t xml:space="preserve">zu </w:t>
      </w:r>
      <w:r w:rsidR="00606210">
        <w:rPr>
          <w:sz w:val="24"/>
          <w:szCs w:val="24"/>
        </w:rPr>
        <w:t>entwickeln.</w:t>
      </w:r>
    </w:p>
    <w:p w:rsidR="00606210" w:rsidRDefault="00606210" w:rsidP="00606210">
      <w:pPr>
        <w:rPr>
          <w:sz w:val="24"/>
          <w:szCs w:val="24"/>
        </w:rPr>
      </w:pPr>
      <w:r>
        <w:rPr>
          <w:sz w:val="24"/>
          <w:szCs w:val="24"/>
        </w:rPr>
        <w:t xml:space="preserve">Um das Angebot bedarfsorientiert entwickeln zu können, benötigen wir Ihre Mithilfe! Bitte beantworten Sie untenstehenden Fragebogen und senden Sie uns diesen einfach per Email bis spätestens </w:t>
      </w:r>
      <w:r>
        <w:rPr>
          <w:b/>
          <w:bCs/>
          <w:sz w:val="24"/>
          <w:szCs w:val="24"/>
        </w:rPr>
        <w:t>Freitag, 29</w:t>
      </w:r>
      <w:r w:rsidRPr="00CE7386">
        <w:rPr>
          <w:b/>
          <w:bCs/>
          <w:sz w:val="24"/>
          <w:szCs w:val="24"/>
        </w:rPr>
        <w:t>. Mai 2020</w:t>
      </w:r>
      <w:r>
        <w:rPr>
          <w:sz w:val="24"/>
          <w:szCs w:val="24"/>
        </w:rPr>
        <w:t xml:space="preserve"> zurück.</w:t>
      </w:r>
    </w:p>
    <w:p w:rsidR="00606210" w:rsidRDefault="00606210" w:rsidP="00606210">
      <w:pPr>
        <w:rPr>
          <w:sz w:val="24"/>
          <w:szCs w:val="24"/>
        </w:rPr>
      </w:pPr>
      <w:r>
        <w:rPr>
          <w:sz w:val="24"/>
          <w:szCs w:val="24"/>
        </w:rPr>
        <w:t>Wir danken Ihnen für die Mithilfe und stehen Ihnen für Rückfragen gerne zur Verfügung.</w:t>
      </w:r>
    </w:p>
    <w:p w:rsidR="00606210" w:rsidRDefault="00606210" w:rsidP="00606210">
      <w:pPr>
        <w:rPr>
          <w:sz w:val="24"/>
          <w:szCs w:val="24"/>
        </w:rPr>
      </w:pPr>
    </w:p>
    <w:p w:rsidR="00606210" w:rsidRDefault="00606210" w:rsidP="00606210">
      <w:pPr>
        <w:pStyle w:val="Listenabsatz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Ein Freizeit-Sportangebot für Kinder und Jugendliche mit Mukoviszidose finde ich gut</w:t>
      </w:r>
      <w:r w:rsidR="00565D40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606210">
        <w:rPr>
          <w:b/>
          <w:sz w:val="24"/>
          <w:szCs w:val="24"/>
        </w:rPr>
        <w:t>JA</w:t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Pr="00606210">
        <w:rPr>
          <w:b/>
          <w:sz w:val="24"/>
          <w:szCs w:val="24"/>
        </w:rPr>
        <w:t>NEIN</w:t>
      </w:r>
      <w:r w:rsidRPr="00606210">
        <w:rPr>
          <w:b/>
          <w:sz w:val="24"/>
          <w:szCs w:val="24"/>
        </w:rPr>
        <w:br/>
      </w:r>
    </w:p>
    <w:p w:rsidR="00606210" w:rsidRDefault="00606210" w:rsidP="00606210">
      <w:pPr>
        <w:pStyle w:val="Listenabsatz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Ich habe selbst Kinder und Jugendliche mit Mukoviszidose innerhalb meiner Familie</w:t>
      </w:r>
      <w:r w:rsidR="00565D40">
        <w:rPr>
          <w:sz w:val="24"/>
          <w:szCs w:val="24"/>
        </w:rPr>
        <w:t>:</w:t>
      </w:r>
      <w:r>
        <w:rPr>
          <w:sz w:val="24"/>
          <w:szCs w:val="24"/>
        </w:rPr>
        <w:br/>
      </w:r>
      <w:r w:rsidRPr="00606210">
        <w:rPr>
          <w:b/>
          <w:sz w:val="24"/>
          <w:szCs w:val="24"/>
        </w:rPr>
        <w:t>JA</w:t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Pr="00606210">
        <w:rPr>
          <w:b/>
          <w:sz w:val="24"/>
          <w:szCs w:val="24"/>
        </w:rPr>
        <w:t>NEIN</w:t>
      </w:r>
      <w:r w:rsidRPr="00606210">
        <w:rPr>
          <w:b/>
          <w:sz w:val="24"/>
          <w:szCs w:val="24"/>
        </w:rPr>
        <w:br/>
      </w:r>
    </w:p>
    <w:p w:rsidR="00606210" w:rsidRDefault="00606210" w:rsidP="00606210">
      <w:pPr>
        <w:pStyle w:val="Listenabsatz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Ein Freizeit-Sportangebot in Potsdam-Babelsberg würde ich mit meinen Kindern nutzen, bzw. würden diese auch alleine nutzen (</w:t>
      </w:r>
      <w:r w:rsidRPr="00B87457">
        <w:rPr>
          <w:b/>
          <w:bCs/>
          <w:sz w:val="24"/>
          <w:szCs w:val="24"/>
        </w:rPr>
        <w:t>auch Geschwisterkinder ohne Mukoviszidose sind angesprochen</w:t>
      </w:r>
      <w:r>
        <w:rPr>
          <w:sz w:val="24"/>
          <w:szCs w:val="24"/>
        </w:rPr>
        <w:t>!)</w:t>
      </w:r>
      <w:r w:rsidR="00565D40">
        <w:rPr>
          <w:sz w:val="24"/>
          <w:szCs w:val="24"/>
        </w:rPr>
        <w:t>:</w:t>
      </w:r>
      <w:r>
        <w:rPr>
          <w:sz w:val="24"/>
          <w:szCs w:val="24"/>
        </w:rPr>
        <w:br/>
      </w:r>
      <w:r w:rsidRPr="00606210">
        <w:rPr>
          <w:b/>
          <w:sz w:val="24"/>
          <w:szCs w:val="24"/>
        </w:rPr>
        <w:t>JA</w:t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Pr="00606210">
        <w:rPr>
          <w:b/>
          <w:sz w:val="24"/>
          <w:szCs w:val="24"/>
        </w:rPr>
        <w:t>NEIN</w:t>
      </w:r>
      <w:r w:rsidRPr="00606210">
        <w:rPr>
          <w:b/>
          <w:sz w:val="24"/>
          <w:szCs w:val="24"/>
        </w:rPr>
        <w:br/>
      </w:r>
    </w:p>
    <w:p w:rsidR="00606210" w:rsidRDefault="00606210" w:rsidP="00606210">
      <w:pPr>
        <w:pStyle w:val="Listenabsatz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Ein Freizeit-Sportangebot würde ich digital nutzen, z.B. Video-Konferenzen</w:t>
      </w:r>
      <w:r w:rsidR="00565D40">
        <w:rPr>
          <w:sz w:val="24"/>
          <w:szCs w:val="24"/>
        </w:rPr>
        <w:t>:</w:t>
      </w:r>
      <w:r>
        <w:rPr>
          <w:sz w:val="24"/>
          <w:szCs w:val="24"/>
        </w:rPr>
        <w:br/>
      </w:r>
      <w:r w:rsidRPr="00606210">
        <w:rPr>
          <w:b/>
          <w:sz w:val="24"/>
          <w:szCs w:val="24"/>
        </w:rPr>
        <w:t>JA</w:t>
      </w:r>
      <w:r w:rsidRPr="00606210">
        <w:rPr>
          <w:b/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="00565D40">
        <w:rPr>
          <w:sz w:val="24"/>
          <w:szCs w:val="24"/>
        </w:rPr>
        <w:tab/>
      </w:r>
      <w:r w:rsidRPr="00606210">
        <w:rPr>
          <w:b/>
          <w:sz w:val="24"/>
          <w:szCs w:val="24"/>
        </w:rPr>
        <w:t>NEIN</w:t>
      </w:r>
      <w:r w:rsidRPr="00606210">
        <w:rPr>
          <w:b/>
          <w:sz w:val="24"/>
          <w:szCs w:val="24"/>
        </w:rPr>
        <w:br/>
      </w:r>
      <w:r>
        <w:rPr>
          <w:sz w:val="24"/>
          <w:szCs w:val="24"/>
        </w:rPr>
        <w:br/>
      </w:r>
    </w:p>
    <w:p w:rsidR="00606210" w:rsidRDefault="00606210" w:rsidP="00606210">
      <w:pPr>
        <w:pStyle w:val="Listenabsatz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Falls JA: Wie oft würden Sie ein Sportangebot vor Ort und /oder digital nutzen?</w:t>
      </w:r>
      <w:r>
        <w:rPr>
          <w:sz w:val="24"/>
          <w:szCs w:val="24"/>
        </w:rPr>
        <w:br/>
      </w:r>
      <w:r w:rsidRPr="00606210">
        <w:rPr>
          <w:b/>
          <w:sz w:val="24"/>
          <w:szCs w:val="24"/>
        </w:rPr>
        <w:t>Vor Ort:</w:t>
      </w:r>
      <w:r w:rsidRPr="00606210">
        <w:rPr>
          <w:b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06210">
        <w:rPr>
          <w:b/>
          <w:sz w:val="24"/>
          <w:szCs w:val="24"/>
        </w:rPr>
        <w:t>Digital:</w:t>
      </w:r>
      <w:r w:rsidRPr="00606210">
        <w:rPr>
          <w:b/>
          <w:sz w:val="24"/>
          <w:szCs w:val="24"/>
        </w:rPr>
        <w:br/>
      </w:r>
      <w:r>
        <w:rPr>
          <w:sz w:val="24"/>
          <w:szCs w:val="24"/>
        </w:rPr>
        <w:br/>
      </w:r>
    </w:p>
    <w:p w:rsidR="00606210" w:rsidRDefault="00606210" w:rsidP="00606210">
      <w:pPr>
        <w:pStyle w:val="Listenabsatz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Welche Inhalte wünschen Sie sich für ihr Kind / was wünscht sich Ihr Kind, wenn es bei unserem Sportangebot mitmachen würde?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br/>
      </w:r>
    </w:p>
    <w:p w:rsidR="00606210" w:rsidRPr="00AE7899" w:rsidRDefault="00606210" w:rsidP="00606210">
      <w:pPr>
        <w:pStyle w:val="Listenabsatz"/>
        <w:numPr>
          <w:ilvl w:val="0"/>
          <w:numId w:val="1"/>
        </w:num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Im Kontext Mukoviszidose und Sport: Welche Anmerkungen aber auch Befürchtungen haben Sie für uns, für die weitere Planung?</w:t>
      </w:r>
    </w:p>
    <w:p w:rsidR="00AB18D8" w:rsidRDefault="00606210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  <w:r>
        <w:br/>
      </w:r>
      <w:r>
        <w:br/>
      </w:r>
      <w:r>
        <w:br/>
      </w:r>
      <w:r>
        <w:br/>
      </w: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</w:p>
    <w:p w:rsidR="00AB18D8" w:rsidRDefault="00AB18D8" w:rsidP="00AB18D8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eastAsia="de-DE"/>
        </w:rPr>
      </w:pPr>
      <w:r>
        <w:rPr>
          <w:rFonts w:eastAsia="Times New Roman" w:cs="Arial"/>
          <w:b/>
          <w:sz w:val="24"/>
          <w:szCs w:val="24"/>
          <w:lang w:eastAsia="de-DE"/>
        </w:rPr>
        <w:t>Mehr zum SV Babelsberg erfahren Sie unter:</w:t>
      </w:r>
    </w:p>
    <w:p w:rsidR="00AB18D8" w:rsidRPr="00AB18D8" w:rsidRDefault="00AB18D8" w:rsidP="00AB18D8">
      <w:pPr>
        <w:spacing w:after="0" w:line="240" w:lineRule="auto"/>
        <w:jc w:val="center"/>
        <w:rPr>
          <w:rFonts w:eastAsia="Times New Roman" w:cs="Arial"/>
          <w:sz w:val="24"/>
          <w:szCs w:val="24"/>
          <w:lang w:eastAsia="de-DE"/>
        </w:rPr>
      </w:pPr>
      <w:r w:rsidRPr="00AB18D8">
        <w:rPr>
          <w:rFonts w:eastAsia="Times New Roman" w:cs="Arial"/>
          <w:sz w:val="24"/>
          <w:szCs w:val="24"/>
          <w:lang w:eastAsia="de-DE"/>
        </w:rPr>
        <w:t>https://babelsberg03.de/</w:t>
      </w:r>
    </w:p>
    <w:p w:rsidR="00606210" w:rsidRDefault="00606210" w:rsidP="00606210"/>
    <w:p w:rsidR="00606210" w:rsidRPr="00AB18D8" w:rsidRDefault="00AB18D8" w:rsidP="00AB18D8">
      <w:pPr>
        <w:jc w:val="center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71F4F1F7" wp14:editId="5CF38624">
            <wp:extent cx="930012" cy="1065742"/>
            <wp:effectExtent l="0" t="0" r="3810" b="1270"/>
            <wp:docPr id="2" name="Bild 2" descr="SV Babelsberg 03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 Babelsberg 03 –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29" cy="108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10" w:rsidRDefault="00606210" w:rsidP="00606210">
      <w:pPr>
        <w:spacing w:after="0" w:line="240" w:lineRule="auto"/>
        <w:rPr>
          <w:rFonts w:eastAsia="Times New Roman" w:cs="Arial"/>
          <w:b/>
          <w:sz w:val="24"/>
          <w:szCs w:val="24"/>
          <w:lang w:eastAsia="de-DE"/>
        </w:rPr>
      </w:pPr>
    </w:p>
    <w:p w:rsidR="00606210" w:rsidRPr="00606210" w:rsidRDefault="00606210" w:rsidP="00606210"/>
    <w:sectPr w:rsidR="00606210" w:rsidRPr="00606210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6210" w:rsidRDefault="00606210" w:rsidP="00606210">
      <w:pPr>
        <w:spacing w:after="0" w:line="240" w:lineRule="auto"/>
      </w:pPr>
      <w:r>
        <w:separator/>
      </w:r>
    </w:p>
  </w:endnote>
  <w:endnote w:type="continuationSeparator" w:id="0">
    <w:p w:rsidR="00606210" w:rsidRDefault="00606210" w:rsidP="00606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210" w:rsidRPr="00606210" w:rsidRDefault="00606210" w:rsidP="00606210">
    <w:pPr>
      <w:pStyle w:val="KeinLeerraum"/>
    </w:pPr>
    <w:proofErr w:type="spellStart"/>
    <w:r w:rsidRPr="00606210">
      <w:t>Rykestraße</w:t>
    </w:r>
    <w:proofErr w:type="spellEnd"/>
    <w:r w:rsidRPr="00606210">
      <w:t xml:space="preserve"> 25 </w:t>
    </w:r>
    <w:r w:rsidRPr="00606210">
      <w:sym w:font="Wingdings" w:char="F09E"/>
    </w:r>
    <w:r w:rsidRPr="00606210">
      <w:t xml:space="preserve"> 10405 Berlin </w:t>
    </w:r>
    <w:r w:rsidRPr="00606210">
      <w:sym w:font="Wingdings" w:char="F09E"/>
    </w:r>
    <w:r w:rsidRPr="00606210">
      <w:t xml:space="preserve"> </w:t>
    </w:r>
    <w:r w:rsidRPr="00606210">
      <w:sym w:font="Wingdings" w:char="F02A"/>
    </w:r>
    <w:r w:rsidRPr="00606210">
      <w:t xml:space="preserve"> kontakt@muko-berlin-brandenburg.de </w:t>
    </w:r>
    <w:r w:rsidRPr="00606210">
      <w:sym w:font="Wingdings" w:char="F09E"/>
    </w:r>
    <w:r w:rsidRPr="00606210">
      <w:t xml:space="preserve"> </w:t>
    </w:r>
    <w:r w:rsidRPr="00606210">
      <w:sym w:font="Wingdings" w:char="F029"/>
    </w:r>
    <w:r w:rsidRPr="00606210">
      <w:t xml:space="preserve"> 030 - 40301953</w:t>
    </w:r>
  </w:p>
  <w:p w:rsidR="00606210" w:rsidRPr="00606210" w:rsidRDefault="00606210" w:rsidP="0060621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6210" w:rsidRDefault="00606210" w:rsidP="00606210">
      <w:pPr>
        <w:spacing w:after="0" w:line="240" w:lineRule="auto"/>
      </w:pPr>
      <w:r>
        <w:separator/>
      </w:r>
    </w:p>
  </w:footnote>
  <w:footnote w:type="continuationSeparator" w:id="0">
    <w:p w:rsidR="00606210" w:rsidRDefault="00606210" w:rsidP="00606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210" w:rsidRDefault="00AB18D8" w:rsidP="00AB18D8">
    <w:pPr>
      <w:pStyle w:val="Kopfzeile"/>
    </w:pPr>
    <w:r>
      <w:t>Berlin, 15.05.2020</w:t>
    </w:r>
    <w:r>
      <w:tab/>
    </w:r>
    <w:r>
      <w:tab/>
    </w:r>
    <w:r w:rsidR="00606210">
      <w:rPr>
        <w:noProof/>
        <w:lang w:eastAsia="de-DE"/>
      </w:rPr>
      <w:drawing>
        <wp:inline distT="0" distB="0" distL="0" distR="0">
          <wp:extent cx="1713729" cy="629047"/>
          <wp:effectExtent l="0" t="0" r="1270" b="0"/>
          <wp:docPr id="1" name="Grafik 1" descr="C:\Users\febert\AppData\Local\Microsoft\Windows\INetCache\Content.Word\MUKO_Regionalgruppe_Landesverband_Berlin-Brandenburg_eV_Logo_4c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ebert\AppData\Local\Microsoft\Windows\INetCache\Content.Word\MUKO_Regionalgruppe_Landesverband_Berlin-Brandenburg_eV_Logo_4c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1168" cy="635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221413"/>
    <w:multiLevelType w:val="hybridMultilevel"/>
    <w:tmpl w:val="C2A019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210"/>
    <w:rsid w:val="002B4DCC"/>
    <w:rsid w:val="00565D40"/>
    <w:rsid w:val="00606210"/>
    <w:rsid w:val="00AB18D8"/>
    <w:rsid w:val="00B52A4C"/>
    <w:rsid w:val="00EA6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0C21EC"/>
  <w15:chartTrackingRefBased/>
  <w15:docId w15:val="{044015C9-AC09-438C-88D4-D623592BE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06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6210"/>
  </w:style>
  <w:style w:type="paragraph" w:styleId="Fuzeile">
    <w:name w:val="footer"/>
    <w:basedOn w:val="Standard"/>
    <w:link w:val="FuzeileZchn"/>
    <w:uiPriority w:val="99"/>
    <w:unhideWhenUsed/>
    <w:rsid w:val="006062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06210"/>
  </w:style>
  <w:style w:type="paragraph" w:styleId="KeinLeerraum">
    <w:name w:val="No Spacing"/>
    <w:uiPriority w:val="1"/>
    <w:qFormat/>
    <w:rsid w:val="00606210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606210"/>
    <w:rPr>
      <w:color w:val="0563C1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606210"/>
    <w:rPr>
      <w:color w:val="808080"/>
    </w:rPr>
  </w:style>
  <w:style w:type="paragraph" w:styleId="Listenabsatz">
    <w:name w:val="List Paragraph"/>
    <w:basedOn w:val="Standard"/>
    <w:uiPriority w:val="34"/>
    <w:qFormat/>
    <w:rsid w:val="0060621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0A297-8FCF-4880-9A2D-A5EFD699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D9C8F745</Template>
  <TotalTime>0</TotalTime>
  <Pages>2</Pages>
  <Words>232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Friederike Ebert</dc:creator>
  <cp:keywords/>
  <dc:description/>
  <cp:lastModifiedBy>Friederike Ebert</cp:lastModifiedBy>
  <cp:revision>2</cp:revision>
  <dcterms:created xsi:type="dcterms:W3CDTF">2020-05-15T10:21:00Z</dcterms:created>
  <dcterms:modified xsi:type="dcterms:W3CDTF">2020-05-15T14:12:00Z</dcterms:modified>
</cp:coreProperties>
</file>